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ACA" w:rsidRPr="00D67D06" w:rsidRDefault="00866ACA" w:rsidP="00D67D06">
      <w:pPr>
        <w:spacing w:after="0" w:line="240" w:lineRule="auto"/>
        <w:ind w:left="566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D67D06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Załącznik do Regulaminu Udostępniania Dokumentów Członkom L</w:t>
      </w: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SM w Legnicy </w:t>
      </w:r>
    </w:p>
    <w:p w:rsidR="00866ACA" w:rsidRDefault="00866ACA" w:rsidP="00D67D0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66ACA" w:rsidRDefault="00866ACA" w:rsidP="00D67D0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66ACA" w:rsidRDefault="00866ACA" w:rsidP="00D67D0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………………………………………..</w:t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  <w:t>Legnica, dnia ……………………..</w:t>
      </w:r>
    </w:p>
    <w:p w:rsidR="00866ACA" w:rsidRPr="001272A0" w:rsidRDefault="00866ACA" w:rsidP="00D67D06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pl-PL"/>
        </w:rPr>
      </w:pPr>
      <w:r w:rsidRPr="001272A0">
        <w:rPr>
          <w:rFonts w:ascii="Times New Roman" w:hAnsi="Times New Roman" w:cs="Times New Roman"/>
          <w:sz w:val="16"/>
          <w:szCs w:val="16"/>
          <w:lang w:eastAsia="pl-PL"/>
        </w:rPr>
        <w:t>Imię i nazwisko</w:t>
      </w:r>
    </w:p>
    <w:p w:rsidR="00866ACA" w:rsidRDefault="00866ACA" w:rsidP="00D67D0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66ACA" w:rsidRDefault="00866ACA" w:rsidP="00D67D0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………………………………………..</w:t>
      </w:r>
    </w:p>
    <w:p w:rsidR="00866ACA" w:rsidRPr="001272A0" w:rsidRDefault="00866ACA" w:rsidP="00D67D06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pl-PL"/>
        </w:rPr>
      </w:pPr>
      <w:r w:rsidRPr="001272A0">
        <w:rPr>
          <w:rFonts w:ascii="Times New Roman" w:hAnsi="Times New Roman" w:cs="Times New Roman"/>
          <w:sz w:val="16"/>
          <w:szCs w:val="16"/>
          <w:lang w:eastAsia="pl-PL"/>
        </w:rPr>
        <w:t>Adres</w:t>
      </w:r>
    </w:p>
    <w:p w:rsidR="00866ACA" w:rsidRDefault="00866ACA" w:rsidP="00D67D0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66ACA" w:rsidRDefault="00866ACA" w:rsidP="00D67D0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………………………………………..</w:t>
      </w:r>
    </w:p>
    <w:p w:rsidR="00866ACA" w:rsidRPr="001272A0" w:rsidRDefault="00866ACA" w:rsidP="00D67D06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pl-PL"/>
        </w:rPr>
      </w:pPr>
      <w:r w:rsidRPr="001272A0">
        <w:rPr>
          <w:rFonts w:ascii="Times New Roman" w:hAnsi="Times New Roman" w:cs="Times New Roman"/>
          <w:sz w:val="16"/>
          <w:szCs w:val="16"/>
          <w:lang w:eastAsia="pl-PL"/>
        </w:rPr>
        <w:t>Telefon kontaktowy</w:t>
      </w:r>
    </w:p>
    <w:p w:rsidR="00866ACA" w:rsidRPr="00D67D06" w:rsidRDefault="00866ACA" w:rsidP="00D67D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1272A0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1272A0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1272A0">
        <w:rPr>
          <w:rFonts w:ascii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D67D0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Zarząd Legnickiej Spółdzielni </w:t>
      </w:r>
    </w:p>
    <w:p w:rsidR="00866ACA" w:rsidRPr="00D67D06" w:rsidRDefault="00866ACA" w:rsidP="00D67D06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D67D0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Mieszkanio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</w:t>
      </w:r>
      <w:r w:rsidRPr="00D67D0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ej</w:t>
      </w:r>
      <w:r w:rsidRPr="00D67D0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D67D0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</w:p>
    <w:p w:rsidR="00866ACA" w:rsidRPr="00D67D06" w:rsidRDefault="00866ACA" w:rsidP="00D67D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866ACA" w:rsidRDefault="00866ACA" w:rsidP="00D67D0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66ACA" w:rsidRPr="00595782" w:rsidRDefault="00866ACA" w:rsidP="005957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59578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WNIOSEK</w:t>
      </w:r>
    </w:p>
    <w:p w:rsidR="00866ACA" w:rsidRDefault="00866ACA" w:rsidP="005957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66ACA" w:rsidRDefault="00866ACA" w:rsidP="007D36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66ACA" w:rsidRDefault="00866ACA" w:rsidP="007D36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Działając na  </w:t>
      </w:r>
      <w:r w:rsidRPr="00D67D06">
        <w:rPr>
          <w:rFonts w:ascii="Times New Roman" w:hAnsi="Times New Roman" w:cs="Times New Roman"/>
          <w:sz w:val="24"/>
          <w:szCs w:val="24"/>
          <w:lang w:eastAsia="pl-PL"/>
        </w:rPr>
        <w:t xml:space="preserve">podstawie art.8 ́ ust.1 i 2 </w:t>
      </w:r>
      <w:r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Pr="00D67D06">
        <w:rPr>
          <w:rFonts w:ascii="Times New Roman" w:hAnsi="Times New Roman" w:cs="Times New Roman"/>
          <w:sz w:val="24"/>
          <w:szCs w:val="24"/>
          <w:lang w:eastAsia="pl-PL"/>
        </w:rPr>
        <w:t>stawy o spółdzielniach mieszkaniowych oraz art. 18 § 2 pkt 3 i § 3 Ustawy Prawo spółdzielcze, w oparciu o Regulamin udostępniania dokumentów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członkom Legnickiej </w:t>
      </w:r>
      <w:r w:rsidRPr="00D67D06">
        <w:rPr>
          <w:rFonts w:ascii="Times New Roman" w:hAnsi="Times New Roman" w:cs="Times New Roman"/>
          <w:sz w:val="24"/>
          <w:szCs w:val="24"/>
          <w:lang w:eastAsia="pl-PL"/>
        </w:rPr>
        <w:t xml:space="preserve">Spółdzielni Mieszkaniowej wnioskuję o: </w:t>
      </w:r>
    </w:p>
    <w:p w:rsidR="00866ACA" w:rsidRDefault="00866ACA" w:rsidP="007D36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67D06">
        <w:rPr>
          <w:rFonts w:ascii="Times New Roman" w:hAnsi="Times New Roman" w:cs="Times New Roman"/>
          <w:sz w:val="24"/>
          <w:szCs w:val="24"/>
          <w:lang w:eastAsia="pl-PL"/>
        </w:rPr>
        <w:t>1. umożliwieni</w:t>
      </w:r>
      <w:r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Pr="00D67D06">
        <w:rPr>
          <w:rFonts w:ascii="Times New Roman" w:hAnsi="Times New Roman" w:cs="Times New Roman"/>
          <w:sz w:val="24"/>
          <w:szCs w:val="24"/>
          <w:lang w:eastAsia="pl-PL"/>
        </w:rPr>
        <w:t xml:space="preserve"> mi zaznajomienia się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w siedzibie Spółdzielni </w:t>
      </w:r>
      <w:r w:rsidRPr="00D67D06">
        <w:rPr>
          <w:rFonts w:ascii="Times New Roman" w:hAnsi="Times New Roman" w:cs="Times New Roman"/>
          <w:sz w:val="24"/>
          <w:szCs w:val="24"/>
          <w:lang w:eastAsia="pl-PL"/>
        </w:rPr>
        <w:t>z następującymi dokumentami*: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6ACA" w:rsidRDefault="00866ACA" w:rsidP="008C6BE8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D67D06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</w:t>
      </w:r>
    </w:p>
    <w:p w:rsidR="00866ACA" w:rsidRDefault="00866ACA" w:rsidP="008C6BE8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D67D06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</w:t>
      </w:r>
    </w:p>
    <w:p w:rsidR="00866ACA" w:rsidRDefault="00866ACA" w:rsidP="0072401F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67D06">
        <w:rPr>
          <w:rFonts w:ascii="Times New Roman" w:hAnsi="Times New Roman" w:cs="Times New Roman"/>
          <w:sz w:val="24"/>
          <w:szCs w:val="24"/>
          <w:lang w:eastAsia="pl-PL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eastAsia="pl-PL"/>
        </w:rPr>
        <w:t>przekazanie mi</w:t>
      </w:r>
      <w:r w:rsidRPr="00D67D06">
        <w:rPr>
          <w:rFonts w:ascii="Times New Roman" w:hAnsi="Times New Roman" w:cs="Times New Roman"/>
          <w:sz w:val="24"/>
          <w:szCs w:val="24"/>
          <w:lang w:eastAsia="pl-PL"/>
        </w:rPr>
        <w:t xml:space="preserve"> kopii następujących dokumentów, których koszty sporządzenia pokryję osobiście, poprzez wpłatę na konto Spółdzielni należności wyliczonej zgodnie z zapisem § 4 Regulaminu udostępniania dokumentów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członkom Legnickiej </w:t>
      </w:r>
      <w:r w:rsidRPr="00D67D06">
        <w:rPr>
          <w:rFonts w:ascii="Times New Roman" w:hAnsi="Times New Roman" w:cs="Times New Roman"/>
          <w:sz w:val="24"/>
          <w:szCs w:val="24"/>
          <w:lang w:eastAsia="pl-PL"/>
        </w:rPr>
        <w:t>Spółdzielni Mieszkaniowej*</w:t>
      </w:r>
    </w:p>
    <w:p w:rsidR="00866ACA" w:rsidRDefault="00866ACA" w:rsidP="008C6BE8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D67D06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6ACA" w:rsidRDefault="00866ACA" w:rsidP="008C6BE8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D67D06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</w:t>
      </w:r>
    </w:p>
    <w:p w:rsidR="00866ACA" w:rsidRDefault="00866ACA" w:rsidP="008C6BE8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D67D06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</w:t>
      </w:r>
    </w:p>
    <w:p w:rsidR="00866ACA" w:rsidRPr="009F2AF0" w:rsidRDefault="00866ACA" w:rsidP="008C6BE8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  <w:lang w:eastAsia="pl-PL"/>
        </w:rPr>
      </w:pPr>
      <w:r w:rsidRPr="009F2AF0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>*</w:t>
      </w:r>
      <w:r w:rsidRPr="00D67D06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>wypełnić właściwe pole</w:t>
      </w:r>
    </w:p>
    <w:p w:rsidR="00866ACA" w:rsidRDefault="00866ACA" w:rsidP="008C6BE8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D67D06">
        <w:rPr>
          <w:rFonts w:ascii="Times New Roman" w:hAnsi="Times New Roman" w:cs="Times New Roman"/>
          <w:sz w:val="24"/>
          <w:szCs w:val="24"/>
          <w:lang w:eastAsia="pl-PL"/>
        </w:rPr>
        <w:t xml:space="preserve">Oświadczam jednocześnie, że jestem członkiem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Legnickiej </w:t>
      </w:r>
      <w:r w:rsidRPr="00D67D06">
        <w:rPr>
          <w:rFonts w:ascii="Times New Roman" w:hAnsi="Times New Roman" w:cs="Times New Roman"/>
          <w:sz w:val="24"/>
          <w:szCs w:val="24"/>
          <w:lang w:eastAsia="pl-PL"/>
        </w:rPr>
        <w:t>Spółdzielni Mieszkaniowej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w Legnicy </w:t>
      </w:r>
      <w:r w:rsidRPr="00D67D06">
        <w:rPr>
          <w:rFonts w:ascii="Times New Roman" w:hAnsi="Times New Roman" w:cs="Times New Roman"/>
          <w:sz w:val="24"/>
          <w:szCs w:val="24"/>
          <w:lang w:eastAsia="pl-PL"/>
        </w:rPr>
        <w:t>, a</w:t>
      </w:r>
      <w:r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D67D06">
        <w:rPr>
          <w:rFonts w:ascii="Times New Roman" w:hAnsi="Times New Roman" w:cs="Times New Roman"/>
          <w:sz w:val="24"/>
          <w:szCs w:val="24"/>
          <w:lang w:eastAsia="pl-PL"/>
        </w:rPr>
        <w:t>uzyskane informacje i kopie dokumentów wykorzystam do wykonania moich praw członka Spółdzielni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866ACA" w:rsidRDefault="00866ACA" w:rsidP="008C6BE8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66ACA" w:rsidRDefault="00866ACA" w:rsidP="00986204">
      <w:pPr>
        <w:spacing w:after="0" w:line="360" w:lineRule="auto"/>
        <w:ind w:left="2832"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D67D06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</w:t>
      </w:r>
    </w:p>
    <w:p w:rsidR="00866ACA" w:rsidRPr="00986204" w:rsidRDefault="00866ACA" w:rsidP="00986204">
      <w:pPr>
        <w:spacing w:after="0" w:line="360" w:lineRule="auto"/>
        <w:ind w:left="4248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D67D06">
        <w:rPr>
          <w:rFonts w:ascii="Times New Roman" w:hAnsi="Times New Roman" w:cs="Times New Roman"/>
          <w:sz w:val="20"/>
          <w:szCs w:val="20"/>
          <w:lang w:eastAsia="pl-PL"/>
        </w:rPr>
        <w:t>Data , czytelny podpis</w:t>
      </w:r>
    </w:p>
    <w:p w:rsidR="00866ACA" w:rsidRDefault="00866ACA" w:rsidP="007D3699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66ACA" w:rsidRDefault="00866ACA" w:rsidP="007D369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6ACA" w:rsidRDefault="00866ACA" w:rsidP="007D369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6ACA" w:rsidRPr="00591E6D" w:rsidRDefault="00866ACA" w:rsidP="007D369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91E6D">
        <w:rPr>
          <w:rFonts w:ascii="Times New Roman" w:hAnsi="Times New Roman" w:cs="Times New Roman"/>
          <w:b/>
          <w:bCs/>
          <w:sz w:val="24"/>
          <w:szCs w:val="24"/>
        </w:rPr>
        <w:t>Decyzja Zarządu</w:t>
      </w:r>
    </w:p>
    <w:p w:rsidR="00866ACA" w:rsidRPr="00591E6D" w:rsidRDefault="00866ACA" w:rsidP="007D369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91E6D">
        <w:rPr>
          <w:rFonts w:ascii="Times New Roman" w:hAnsi="Times New Roman" w:cs="Times New Roman"/>
          <w:b/>
          <w:bCs/>
          <w:sz w:val="24"/>
          <w:szCs w:val="24"/>
        </w:rPr>
        <w:t>Legnickiej Spółdzielni Mieszkaniowej</w:t>
      </w:r>
    </w:p>
    <w:p w:rsidR="00866ACA" w:rsidRDefault="00866ACA" w:rsidP="007D36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66ACA" w:rsidRDefault="00866ACA" w:rsidP="007D36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3699">
        <w:rPr>
          <w:rFonts w:ascii="Times New Roman" w:hAnsi="Times New Roman" w:cs="Times New Roman"/>
          <w:sz w:val="24"/>
          <w:szCs w:val="24"/>
        </w:rPr>
        <w:t>Wniosek został rozpatrzony przez Zarząd pozytywnie, negatywnie*</w:t>
      </w:r>
    </w:p>
    <w:p w:rsidR="00866ACA" w:rsidRPr="009F2AF0" w:rsidRDefault="00866ACA" w:rsidP="007D3699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9F2AF0">
        <w:rPr>
          <w:rFonts w:ascii="Times New Roman" w:hAnsi="Times New Roman" w:cs="Times New Roman"/>
          <w:i/>
          <w:iCs/>
          <w:sz w:val="20"/>
          <w:szCs w:val="20"/>
        </w:rPr>
        <w:t xml:space="preserve">*właściwe podkreślić </w:t>
      </w:r>
    </w:p>
    <w:p w:rsidR="00866ACA" w:rsidRDefault="00866ACA" w:rsidP="007D36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66ACA" w:rsidRDefault="00866ACA" w:rsidP="009862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699">
        <w:rPr>
          <w:rFonts w:ascii="Times New Roman" w:hAnsi="Times New Roman" w:cs="Times New Roman"/>
          <w:sz w:val="24"/>
          <w:szCs w:val="24"/>
        </w:rPr>
        <w:t xml:space="preserve">Uzasadnienie decyzji w przypadku odmowy </w:t>
      </w:r>
    </w:p>
    <w:p w:rsidR="00866ACA" w:rsidRDefault="00866ACA" w:rsidP="009862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67D06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6ACA" w:rsidRDefault="00866ACA" w:rsidP="00986204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D67D06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</w:t>
      </w:r>
    </w:p>
    <w:p w:rsidR="00866ACA" w:rsidRDefault="00866ACA" w:rsidP="00986204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D67D06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</w:t>
      </w:r>
    </w:p>
    <w:p w:rsidR="00866ACA" w:rsidRDefault="00866ACA" w:rsidP="007D36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3699">
        <w:rPr>
          <w:rFonts w:ascii="Times New Roman" w:hAnsi="Times New Roman" w:cs="Times New Roman"/>
          <w:sz w:val="24"/>
          <w:szCs w:val="24"/>
        </w:rPr>
        <w:t xml:space="preserve">Wykonanie decyzji powierza się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369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 </w:t>
      </w:r>
    </w:p>
    <w:p w:rsidR="00866ACA" w:rsidRPr="00986204" w:rsidRDefault="00866ACA" w:rsidP="007D3699">
      <w:pPr>
        <w:spacing w:after="0" w:line="360" w:lineRule="auto"/>
        <w:ind w:left="3540" w:firstLine="708"/>
        <w:rPr>
          <w:rFonts w:ascii="Times New Roman" w:hAnsi="Times New Roman" w:cs="Times New Roman"/>
          <w:sz w:val="20"/>
          <w:szCs w:val="20"/>
        </w:rPr>
      </w:pPr>
      <w:r w:rsidRPr="00986204">
        <w:rPr>
          <w:rFonts w:ascii="Times New Roman" w:hAnsi="Times New Roman" w:cs="Times New Roman"/>
          <w:sz w:val="20"/>
          <w:szCs w:val="20"/>
        </w:rPr>
        <w:t xml:space="preserve">nazwa komórki organizacyjnej </w:t>
      </w:r>
    </w:p>
    <w:p w:rsidR="00866ACA" w:rsidRDefault="00866ACA" w:rsidP="007D36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66ACA" w:rsidRDefault="00866ACA" w:rsidP="007D36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66ACA" w:rsidRDefault="00866ACA" w:rsidP="007D3699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7D3699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</w:p>
    <w:p w:rsidR="00866ACA" w:rsidRPr="00986204" w:rsidRDefault="00866ACA" w:rsidP="007D3699">
      <w:pPr>
        <w:spacing w:after="0" w:line="360" w:lineRule="auto"/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986204">
        <w:rPr>
          <w:rFonts w:ascii="Times New Roman" w:hAnsi="Times New Roman" w:cs="Times New Roman"/>
          <w:sz w:val="20"/>
          <w:szCs w:val="20"/>
        </w:rPr>
        <w:t xml:space="preserve">podpis Prezesa Zarządu </w:t>
      </w:r>
    </w:p>
    <w:p w:rsidR="00866ACA" w:rsidRDefault="00866ACA" w:rsidP="007D36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66ACA" w:rsidRDefault="00866ACA" w:rsidP="007D36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3699">
        <w:rPr>
          <w:rFonts w:ascii="Times New Roman" w:hAnsi="Times New Roman" w:cs="Times New Roman"/>
          <w:sz w:val="24"/>
          <w:szCs w:val="24"/>
        </w:rPr>
        <w:t>Realizacja wniosku:</w:t>
      </w:r>
    </w:p>
    <w:p w:rsidR="00866ACA" w:rsidRDefault="00866ACA" w:rsidP="007D36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66ACA" w:rsidRDefault="00866ACA" w:rsidP="007D36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3699">
        <w:rPr>
          <w:rFonts w:ascii="Times New Roman" w:hAnsi="Times New Roman" w:cs="Times New Roman"/>
          <w:sz w:val="24"/>
          <w:szCs w:val="24"/>
        </w:rPr>
        <w:t>1.Potwierdzam zapoznanie się z dokumentami o których udostępnienie wnioskował/em(am)*</w:t>
      </w:r>
    </w:p>
    <w:p w:rsidR="00866ACA" w:rsidRDefault="00866ACA" w:rsidP="007D36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66ACA" w:rsidRDefault="00866ACA" w:rsidP="007D36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66ACA" w:rsidRDefault="00866ACA" w:rsidP="007D36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369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D369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 </w:t>
      </w:r>
    </w:p>
    <w:p w:rsidR="00866ACA" w:rsidRPr="00986204" w:rsidRDefault="00866ACA" w:rsidP="007D3699">
      <w:pPr>
        <w:spacing w:after="0" w:line="36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986204">
        <w:rPr>
          <w:rFonts w:ascii="Times New Roman" w:hAnsi="Times New Roman" w:cs="Times New Roman"/>
          <w:sz w:val="20"/>
          <w:szCs w:val="20"/>
        </w:rPr>
        <w:t xml:space="preserve">Podpis pracownika Spółdzielni </w:t>
      </w:r>
      <w:r w:rsidRPr="00986204">
        <w:rPr>
          <w:rFonts w:ascii="Times New Roman" w:hAnsi="Times New Roman" w:cs="Times New Roman"/>
          <w:sz w:val="20"/>
          <w:szCs w:val="20"/>
        </w:rPr>
        <w:tab/>
      </w:r>
      <w:r w:rsidRPr="00986204">
        <w:rPr>
          <w:rFonts w:ascii="Times New Roman" w:hAnsi="Times New Roman" w:cs="Times New Roman"/>
          <w:sz w:val="20"/>
          <w:szCs w:val="20"/>
        </w:rPr>
        <w:tab/>
      </w:r>
      <w:r w:rsidRPr="00986204">
        <w:rPr>
          <w:rFonts w:ascii="Times New Roman" w:hAnsi="Times New Roman" w:cs="Times New Roman"/>
          <w:sz w:val="20"/>
          <w:szCs w:val="20"/>
        </w:rPr>
        <w:tab/>
      </w:r>
      <w:r w:rsidRPr="00986204">
        <w:rPr>
          <w:rFonts w:ascii="Times New Roman" w:hAnsi="Times New Roman" w:cs="Times New Roman"/>
          <w:sz w:val="20"/>
          <w:szCs w:val="20"/>
        </w:rPr>
        <w:tab/>
        <w:t xml:space="preserve">Data i podpis członka </w:t>
      </w:r>
    </w:p>
    <w:p w:rsidR="00866ACA" w:rsidRDefault="00866ACA" w:rsidP="007D36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66ACA" w:rsidRDefault="00866ACA" w:rsidP="007D36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66ACA" w:rsidRDefault="00866ACA" w:rsidP="007D36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3699">
        <w:rPr>
          <w:rFonts w:ascii="Times New Roman" w:hAnsi="Times New Roman" w:cs="Times New Roman"/>
          <w:sz w:val="24"/>
          <w:szCs w:val="24"/>
        </w:rPr>
        <w:t>2. Potwierdzam otrzymanie dokumentów o których kopie wnioskował/em(am)</w:t>
      </w:r>
      <w:r>
        <w:rPr>
          <w:rFonts w:ascii="Times New Roman" w:hAnsi="Times New Roman" w:cs="Times New Roman"/>
          <w:sz w:val="24"/>
          <w:szCs w:val="24"/>
        </w:rPr>
        <w:t>*</w:t>
      </w:r>
    </w:p>
    <w:p w:rsidR="00866ACA" w:rsidRDefault="00866ACA" w:rsidP="009862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66ACA" w:rsidRDefault="00866ACA" w:rsidP="009862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369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D369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 </w:t>
      </w:r>
    </w:p>
    <w:p w:rsidR="00866ACA" w:rsidRPr="00986204" w:rsidRDefault="00866ACA" w:rsidP="00986204">
      <w:pPr>
        <w:spacing w:after="0" w:line="36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986204">
        <w:rPr>
          <w:rFonts w:ascii="Times New Roman" w:hAnsi="Times New Roman" w:cs="Times New Roman"/>
          <w:sz w:val="20"/>
          <w:szCs w:val="20"/>
        </w:rPr>
        <w:t xml:space="preserve">Podpis pracownika Spółdzielni </w:t>
      </w:r>
      <w:r w:rsidRPr="00986204">
        <w:rPr>
          <w:rFonts w:ascii="Times New Roman" w:hAnsi="Times New Roman" w:cs="Times New Roman"/>
          <w:sz w:val="20"/>
          <w:szCs w:val="20"/>
        </w:rPr>
        <w:tab/>
      </w:r>
      <w:r w:rsidRPr="00986204">
        <w:rPr>
          <w:rFonts w:ascii="Times New Roman" w:hAnsi="Times New Roman" w:cs="Times New Roman"/>
          <w:sz w:val="20"/>
          <w:szCs w:val="20"/>
        </w:rPr>
        <w:tab/>
      </w:r>
      <w:r w:rsidRPr="00986204">
        <w:rPr>
          <w:rFonts w:ascii="Times New Roman" w:hAnsi="Times New Roman" w:cs="Times New Roman"/>
          <w:sz w:val="20"/>
          <w:szCs w:val="20"/>
        </w:rPr>
        <w:tab/>
      </w:r>
      <w:r w:rsidRPr="00986204">
        <w:rPr>
          <w:rFonts w:ascii="Times New Roman" w:hAnsi="Times New Roman" w:cs="Times New Roman"/>
          <w:sz w:val="20"/>
          <w:szCs w:val="20"/>
        </w:rPr>
        <w:tab/>
        <w:t xml:space="preserve">Data i podpis członka </w:t>
      </w:r>
    </w:p>
    <w:p w:rsidR="00866ACA" w:rsidRDefault="00866ACA" w:rsidP="007D36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66ACA" w:rsidRDefault="00866ACA" w:rsidP="007D36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66ACA" w:rsidRPr="00D67D06" w:rsidRDefault="00866ACA" w:rsidP="007D3699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  <w:lang w:eastAsia="pl-PL"/>
        </w:rPr>
      </w:pPr>
      <w:r w:rsidRPr="009F2AF0">
        <w:rPr>
          <w:rFonts w:ascii="Times New Roman" w:hAnsi="Times New Roman" w:cs="Times New Roman"/>
          <w:i/>
          <w:iCs/>
          <w:sz w:val="20"/>
          <w:szCs w:val="20"/>
        </w:rPr>
        <w:t>*wypełnić właściwe pole</w:t>
      </w:r>
      <w:bookmarkStart w:id="0" w:name="_GoBack"/>
      <w:bookmarkEnd w:id="0"/>
    </w:p>
    <w:sectPr w:rsidR="00866ACA" w:rsidRPr="00D67D06" w:rsidSect="00595782">
      <w:pgSz w:w="11906" w:h="16838"/>
      <w:pgMar w:top="568" w:right="1274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7D06"/>
    <w:rsid w:val="00075070"/>
    <w:rsid w:val="001272A0"/>
    <w:rsid w:val="00176860"/>
    <w:rsid w:val="00356F7A"/>
    <w:rsid w:val="00454669"/>
    <w:rsid w:val="00591E6D"/>
    <w:rsid w:val="00595782"/>
    <w:rsid w:val="00606065"/>
    <w:rsid w:val="006208B6"/>
    <w:rsid w:val="0072401F"/>
    <w:rsid w:val="007D3699"/>
    <w:rsid w:val="00866ACA"/>
    <w:rsid w:val="008C6BE8"/>
    <w:rsid w:val="00986204"/>
    <w:rsid w:val="009F2AF0"/>
    <w:rsid w:val="00A02E51"/>
    <w:rsid w:val="00A81000"/>
    <w:rsid w:val="00B92D1B"/>
    <w:rsid w:val="00BD00BD"/>
    <w:rsid w:val="00BD4048"/>
    <w:rsid w:val="00D67D06"/>
    <w:rsid w:val="00FD1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860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C6B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42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719</Words>
  <Characters>4314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Regulaminu Udostępniania Dokumentów Członkom LSM w Legnicy </dc:title>
  <dc:subject/>
  <dc:creator>LSM-FR</dc:creator>
  <cp:keywords/>
  <dc:description/>
  <cp:lastModifiedBy>LSM</cp:lastModifiedBy>
  <cp:revision>2</cp:revision>
  <cp:lastPrinted>2019-09-05T07:47:00Z</cp:lastPrinted>
  <dcterms:created xsi:type="dcterms:W3CDTF">2023-06-06T10:21:00Z</dcterms:created>
  <dcterms:modified xsi:type="dcterms:W3CDTF">2023-06-06T10:21:00Z</dcterms:modified>
</cp:coreProperties>
</file>